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739" w:rsidRPr="008A707F" w:rsidRDefault="00A4444C">
      <w:pPr>
        <w:pStyle w:val="Heading1"/>
        <w:rPr>
          <w:rFonts w:ascii="Garamond" w:hAnsi="Garamond"/>
          <w:sz w:val="36"/>
          <w:szCs w:val="36"/>
        </w:rPr>
      </w:pPr>
      <w:r w:rsidRPr="008A707F">
        <w:rPr>
          <w:rFonts w:ascii="Garamond" w:hAnsi="Garamond"/>
          <w:sz w:val="36"/>
          <w:szCs w:val="36"/>
        </w:rPr>
        <w:t>Preparedness of Organization to Ac</w:t>
      </w:r>
      <w:bookmarkStart w:id="0" w:name="_GoBack"/>
      <w:bookmarkEnd w:id="0"/>
      <w:r w:rsidRPr="008A707F">
        <w:rPr>
          <w:rFonts w:ascii="Garamond" w:hAnsi="Garamond"/>
          <w:sz w:val="36"/>
          <w:szCs w:val="36"/>
        </w:rPr>
        <w:t>cept an Extern</w:t>
      </w:r>
    </w:p>
    <w:p w:rsidR="008A707F" w:rsidRPr="008A707F" w:rsidRDefault="008A707F" w:rsidP="008A707F">
      <w:pPr>
        <w:rPr>
          <w:rFonts w:ascii="Garamond" w:hAnsi="Garamond"/>
        </w:rPr>
      </w:pPr>
      <w:r w:rsidRPr="008A707F">
        <w:rPr>
          <w:rFonts w:ascii="Garamond" w:hAnsi="Garamond"/>
          <w:b/>
          <w:noProof/>
          <w:sz w:val="23"/>
          <w:szCs w:val="23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B559F" wp14:editId="29C080E4">
                <wp:simplePos x="0" y="0"/>
                <wp:positionH relativeFrom="column">
                  <wp:posOffset>-30480</wp:posOffset>
                </wp:positionH>
                <wp:positionV relativeFrom="paragraph">
                  <wp:posOffset>91440</wp:posOffset>
                </wp:positionV>
                <wp:extent cx="6827520" cy="0"/>
                <wp:effectExtent l="38100" t="38100" r="4953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7.2pt" to="535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10800"/>
      </w:tblGrid>
      <w:tr w:rsidR="00A70739" w:rsidRPr="008A707F" w:rsidTr="008A707F">
        <w:tc>
          <w:tcPr>
            <w:tcW w:w="1080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mpany name and interview date and time"/>
            </w:tblPr>
            <w:tblGrid>
              <w:gridCol w:w="1890"/>
              <w:gridCol w:w="8910"/>
            </w:tblGrid>
            <w:tr w:rsidR="00F8452E" w:rsidRPr="008A707F" w:rsidTr="008A707F">
              <w:trPr>
                <w:trHeight w:val="432"/>
              </w:trPr>
              <w:tc>
                <w:tcPr>
                  <w:tcW w:w="1890" w:type="dxa"/>
                  <w:vAlign w:val="bottom"/>
                </w:tcPr>
                <w:p w:rsidR="00F8452E" w:rsidRPr="008A707F" w:rsidRDefault="00F8452E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Name of Student:</w:t>
                  </w:r>
                </w:p>
              </w:tc>
              <w:tc>
                <w:tcPr>
                  <w:tcW w:w="8910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:rsidR="00F8452E" w:rsidRPr="008A707F" w:rsidRDefault="00F8452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</w:tbl>
          <w:p w:rsidR="00A70739" w:rsidRPr="008A707F" w:rsidRDefault="00A70739">
            <w:pPr>
              <w:rPr>
                <w:rFonts w:ascii="Garamond" w:hAnsi="Garamond"/>
                <w:sz w:val="23"/>
                <w:szCs w:val="23"/>
              </w:rPr>
            </w:pPr>
          </w:p>
        </w:tc>
      </w:tr>
      <w:tr w:rsidR="00A70739" w:rsidRPr="008A707F" w:rsidTr="008A707F">
        <w:tc>
          <w:tcPr>
            <w:tcW w:w="1080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terviewer name"/>
            </w:tblPr>
            <w:tblGrid>
              <w:gridCol w:w="1890"/>
              <w:gridCol w:w="8910"/>
            </w:tblGrid>
            <w:tr w:rsidR="00A70739" w:rsidRPr="008A707F" w:rsidTr="008A707F">
              <w:trPr>
                <w:trHeight w:val="432"/>
              </w:trPr>
              <w:tc>
                <w:tcPr>
                  <w:tcW w:w="1890" w:type="dxa"/>
                  <w:vAlign w:val="bottom"/>
                </w:tcPr>
                <w:p w:rsidR="00A70739" w:rsidRPr="008A707F" w:rsidRDefault="00A4444C" w:rsidP="0083489D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Job Description:</w:t>
                  </w:r>
                </w:p>
              </w:tc>
              <w:tc>
                <w:tcPr>
                  <w:tcW w:w="8910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:rsidR="00A70739" w:rsidRPr="008A707F" w:rsidRDefault="00A70739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</w:tbl>
          <w:p w:rsidR="00A70739" w:rsidRPr="008A707F" w:rsidRDefault="00A70739">
            <w:pPr>
              <w:rPr>
                <w:rFonts w:ascii="Garamond" w:hAnsi="Garamond"/>
                <w:sz w:val="23"/>
                <w:szCs w:val="23"/>
              </w:rPr>
            </w:pPr>
          </w:p>
        </w:tc>
      </w:tr>
      <w:tr w:rsidR="00A70739" w:rsidRPr="008A707F" w:rsidTr="008A707F">
        <w:trPr>
          <w:trHeight w:val="378"/>
        </w:trPr>
        <w:tc>
          <w:tcPr>
            <w:tcW w:w="1080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A70739" w:rsidRPr="008A707F" w:rsidRDefault="00A70739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A70739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A70739" w:rsidRPr="008A707F" w:rsidRDefault="00A70739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254FA5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254FA5" w:rsidRPr="008A707F" w:rsidRDefault="00254FA5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254FA5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254FA5" w:rsidRPr="008A707F" w:rsidRDefault="00254FA5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254FA5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254FA5" w:rsidRPr="008A707F" w:rsidRDefault="00254FA5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CB4E69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CB4E69" w:rsidRPr="008A707F" w:rsidRDefault="00CB4E69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254FA5" w:rsidRPr="008A707F" w:rsidTr="008A707F">
        <w:trPr>
          <w:trHeight w:val="405"/>
        </w:trPr>
        <w:tc>
          <w:tcPr>
            <w:tcW w:w="10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254FA5" w:rsidRPr="008A707F" w:rsidRDefault="00254FA5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</w:tbl>
    <w:p w:rsidR="00A70739" w:rsidRPr="008A707F" w:rsidRDefault="00A70739">
      <w:pPr>
        <w:pStyle w:val="NoSpacing"/>
        <w:rPr>
          <w:rFonts w:ascii="Garamond" w:hAnsi="Garamond"/>
        </w:rPr>
      </w:pPr>
    </w:p>
    <w:p w:rsidR="008A707F" w:rsidRPr="008A707F" w:rsidRDefault="008A707F">
      <w:pPr>
        <w:pStyle w:val="NoSpacing"/>
        <w:rPr>
          <w:rFonts w:ascii="Garamond" w:hAnsi="Garamond"/>
        </w:rPr>
      </w:pPr>
      <w:r w:rsidRPr="008A707F">
        <w:rPr>
          <w:rFonts w:ascii="Garamond" w:hAnsi="Garamond"/>
          <w:b/>
          <w:noProof/>
          <w:sz w:val="23"/>
          <w:szCs w:val="23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D7348" wp14:editId="59DC83CC">
                <wp:simplePos x="0" y="0"/>
                <wp:positionH relativeFrom="column">
                  <wp:posOffset>7620</wp:posOffset>
                </wp:positionH>
                <wp:positionV relativeFrom="paragraph">
                  <wp:posOffset>88900</wp:posOffset>
                </wp:positionV>
                <wp:extent cx="6827520" cy="0"/>
                <wp:effectExtent l="38100" t="38100" r="4953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7pt" to="538.2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10800"/>
      </w:tblGrid>
      <w:tr w:rsidR="00A70739" w:rsidRPr="008A707F" w:rsidTr="008A707F">
        <w:trPr>
          <w:trHeight w:val="576"/>
        </w:trPr>
        <w:tc>
          <w:tcPr>
            <w:tcW w:w="10800" w:type="dxa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pace to write down questions and notes"/>
            </w:tblPr>
            <w:tblGrid>
              <w:gridCol w:w="10800"/>
            </w:tblGrid>
            <w:tr w:rsidR="0083489D" w:rsidRPr="008A707F" w:rsidTr="00831999">
              <w:trPr>
                <w:trHeight w:val="576"/>
              </w:trPr>
              <w:tc>
                <w:tcPr>
                  <w:tcW w:w="10800" w:type="dxa"/>
                  <w:vAlign w:val="bottom"/>
                </w:tcPr>
                <w:p w:rsidR="0083489D" w:rsidRPr="008A707F" w:rsidRDefault="00254FA5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Please describe how your organization will accommodate an extern in regard to the following factors:</w:t>
                  </w:r>
                </w:p>
              </w:tc>
            </w:tr>
            <w:tr w:rsidR="0083489D" w:rsidRPr="008A707F" w:rsidTr="006B4F7E">
              <w:trPr>
                <w:trHeight w:val="360"/>
              </w:trPr>
              <w:tc>
                <w:tcPr>
                  <w:tcW w:w="10800" w:type="dxa"/>
                  <w:vAlign w:val="bottom"/>
                </w:tcPr>
                <w:p w:rsidR="006B7390" w:rsidRPr="008A707F" w:rsidRDefault="006B7390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CB4E69" w:rsidRPr="008A707F" w:rsidTr="00CB4E69">
              <w:trPr>
                <w:trHeight w:val="414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:rsidR="00CB4E69" w:rsidRPr="008A707F" w:rsidRDefault="00CB4E69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Supervisory Staff:</w:t>
                  </w: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110292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110292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110292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:rsidR="00254FA5" w:rsidRPr="008A707F" w:rsidRDefault="00110292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Computer and other research/ Office equipment (telephone, copier, etc.)</w:t>
                  </w:r>
                  <w:r w:rsidR="006B4F7E"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:</w:t>
                  </w: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:rsidR="00254FA5" w:rsidRPr="008A707F" w:rsidRDefault="006B4F7E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Office/ Work Space:</w:t>
                  </w:r>
                </w:p>
              </w:tc>
            </w:tr>
            <w:tr w:rsidR="00254FA5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254FA5" w:rsidRPr="008A707F" w:rsidRDefault="00254FA5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8A707F">
                    <w:rPr>
                      <w:rFonts w:ascii="Garamond" w:hAnsi="Garamond"/>
                      <w:b/>
                      <w:sz w:val="23"/>
                      <w:szCs w:val="23"/>
                    </w:rPr>
                    <w:t>Resources necessary for student’s project:</w:t>
                  </w: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B4F7E" w:rsidRPr="008A707F" w:rsidTr="006B4F7E">
              <w:trPr>
                <w:trHeight w:val="369"/>
              </w:trPr>
              <w:tc>
                <w:tcPr>
                  <w:tcW w:w="10800" w:type="dxa"/>
                  <w:tcBorders>
                    <w:top w:val="single" w:sz="2" w:space="0" w:color="auto"/>
                    <w:bottom w:val="single" w:sz="2" w:space="0" w:color="auto"/>
                  </w:tcBorders>
                  <w:shd w:val="clear" w:color="auto" w:fill="auto"/>
                  <w:vAlign w:val="bottom"/>
                </w:tcPr>
                <w:p w:rsidR="006B4F7E" w:rsidRPr="008A707F" w:rsidRDefault="006B4F7E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</w:tbl>
          <w:p w:rsidR="00A70739" w:rsidRPr="008A707F" w:rsidRDefault="00A70739">
            <w:pPr>
              <w:spacing w:line="240" w:lineRule="auto"/>
              <w:rPr>
                <w:rFonts w:ascii="Garamond" w:hAnsi="Garamond"/>
                <w:sz w:val="23"/>
                <w:szCs w:val="23"/>
              </w:rPr>
            </w:pPr>
          </w:p>
        </w:tc>
      </w:tr>
    </w:tbl>
    <w:p w:rsidR="00A70739" w:rsidRPr="008A707F" w:rsidRDefault="00A70739">
      <w:pPr>
        <w:pStyle w:val="NoSpacing"/>
        <w:rPr>
          <w:rFonts w:ascii="Garamond" w:hAnsi="Garamond"/>
        </w:rPr>
      </w:pPr>
    </w:p>
    <w:p w:rsidR="00A70739" w:rsidRPr="008A707F" w:rsidRDefault="00A70739" w:rsidP="006B7390">
      <w:pPr>
        <w:rPr>
          <w:rFonts w:ascii="Garamond" w:hAnsi="Garamond"/>
        </w:rPr>
      </w:pPr>
    </w:p>
    <w:sectPr w:rsidR="00A70739" w:rsidRPr="008A707F" w:rsidSect="00F845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6BC" w:rsidRDefault="00A916BC">
      <w:pPr>
        <w:spacing w:line="240" w:lineRule="auto"/>
      </w:pPr>
      <w:r>
        <w:separator/>
      </w:r>
    </w:p>
  </w:endnote>
  <w:endnote w:type="continuationSeparator" w:id="0">
    <w:p w:rsidR="00A916BC" w:rsidRDefault="00A91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6BC" w:rsidRDefault="00A916BC">
      <w:pPr>
        <w:spacing w:line="240" w:lineRule="auto"/>
      </w:pPr>
      <w:r>
        <w:separator/>
      </w:r>
    </w:p>
  </w:footnote>
  <w:footnote w:type="continuationSeparator" w:id="0">
    <w:p w:rsidR="00A916BC" w:rsidRDefault="00A916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301542" o:spid="_x0000_s2050" type="#_x0000_t75" style="position:absolute;margin-left:0;margin-top:0;width:380.1pt;height:378.4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301543" o:spid="_x0000_s2051" type="#_x0000_t75" style="position:absolute;margin-left:0;margin-top:0;width:380.1pt;height:378.4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4A5" w:rsidRDefault="001674A5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301541" o:spid="_x0000_s2049" type="#_x0000_t75" style="position:absolute;margin-left:0;margin-top:0;width:380.1pt;height:378.4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0AA3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624A6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1D60C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E58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28224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B041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BE93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F8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53E0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D2D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FB"/>
    <w:rsid w:val="00110292"/>
    <w:rsid w:val="001674A5"/>
    <w:rsid w:val="001A6F02"/>
    <w:rsid w:val="00254FA5"/>
    <w:rsid w:val="002918AA"/>
    <w:rsid w:val="00345423"/>
    <w:rsid w:val="003D558E"/>
    <w:rsid w:val="004A15FB"/>
    <w:rsid w:val="0057412C"/>
    <w:rsid w:val="006143AE"/>
    <w:rsid w:val="006B4F7E"/>
    <w:rsid w:val="006B7390"/>
    <w:rsid w:val="0083489D"/>
    <w:rsid w:val="008A707F"/>
    <w:rsid w:val="00A4444C"/>
    <w:rsid w:val="00A70739"/>
    <w:rsid w:val="00A916BC"/>
    <w:rsid w:val="00C4167A"/>
    <w:rsid w:val="00CB4E69"/>
    <w:rsid w:val="00D70E8F"/>
    <w:rsid w:val="00F8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1" w:qFormat="1"/>
    <w:lsdException w:name="Signature" w:uiPriority="1" w:qFormat="1"/>
    <w:lsdException w:name="Default Paragraph Font" w:uiPriority="1"/>
    <w:lsdException w:name="Subtitle" w:uiPriority="11" w:qFormat="1"/>
    <w:lsdException w:name="Salutation" w:uiPriority="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spacing w:val="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after="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pacing w:val="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pacing w:val="4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spacing w:val="4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pacing w:val="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customStyle="1" w:styleId="FieldText">
    <w:name w:val="Field Text"/>
    <w:basedOn w:val="Normal"/>
    <w:next w:val="Normal"/>
    <w:link w:val="FieldTextChar"/>
    <w:qFormat/>
    <w:rsid w:val="00345423"/>
    <w:pPr>
      <w:spacing w:line="240" w:lineRule="auto"/>
    </w:pPr>
    <w:rPr>
      <w:rFonts w:eastAsia="Times New Roman" w:cs="Times New Roman"/>
      <w:b/>
      <w:spacing w:val="0"/>
      <w:sz w:val="19"/>
      <w:szCs w:val="19"/>
      <w:lang w:eastAsia="en-US"/>
    </w:rPr>
  </w:style>
  <w:style w:type="character" w:customStyle="1" w:styleId="FieldTextChar">
    <w:name w:val="Field Text Char"/>
    <w:basedOn w:val="DefaultParagraphFont"/>
    <w:link w:val="FieldText"/>
    <w:rsid w:val="00345423"/>
    <w:rPr>
      <w:rFonts w:eastAsia="Times New Roman" w:cs="Times New Roman"/>
      <w:b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74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4A5"/>
    <w:rPr>
      <w:spacing w:val="4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1" w:qFormat="1"/>
    <w:lsdException w:name="Signature" w:uiPriority="1" w:qFormat="1"/>
    <w:lsdException w:name="Default Paragraph Font" w:uiPriority="1"/>
    <w:lsdException w:name="Subtitle" w:uiPriority="11" w:qFormat="1"/>
    <w:lsdException w:name="Salutation" w:uiPriority="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spacing w:val="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after="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pacing w:val="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pacing w:val="4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spacing w:val="4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pacing w:val="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customStyle="1" w:styleId="FieldText">
    <w:name w:val="Field Text"/>
    <w:basedOn w:val="Normal"/>
    <w:next w:val="Normal"/>
    <w:link w:val="FieldTextChar"/>
    <w:qFormat/>
    <w:rsid w:val="00345423"/>
    <w:pPr>
      <w:spacing w:line="240" w:lineRule="auto"/>
    </w:pPr>
    <w:rPr>
      <w:rFonts w:eastAsia="Times New Roman" w:cs="Times New Roman"/>
      <w:b/>
      <w:spacing w:val="0"/>
      <w:sz w:val="19"/>
      <w:szCs w:val="19"/>
      <w:lang w:eastAsia="en-US"/>
    </w:rPr>
  </w:style>
  <w:style w:type="character" w:customStyle="1" w:styleId="FieldTextChar">
    <w:name w:val="Field Text Char"/>
    <w:basedOn w:val="DefaultParagraphFont"/>
    <w:link w:val="FieldText"/>
    <w:rsid w:val="00345423"/>
    <w:rPr>
      <w:rFonts w:eastAsia="Times New Roman" w:cs="Times New Roman"/>
      <w:b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74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4A5"/>
    <w:rPr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allentine\Desktop\2013%20Externships%20Forms\Templat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F92CEC-392B-41A4-AF8C-39F66B8813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New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2013-05-14T20:40:00Z</dcterms:created>
  <dcterms:modified xsi:type="dcterms:W3CDTF">2013-06-11T17:13:00Z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TC040216489991</vt:lpwstr>
  </property>
</Properties>
</file>