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0B8205" w14:textId="77777777" w:rsidR="00A70739" w:rsidRPr="00A612E3" w:rsidRDefault="005A25FB">
      <w:pPr>
        <w:pStyle w:val="Heading1"/>
        <w:rPr>
          <w:rFonts w:ascii="Garamond" w:hAnsi="Garamond"/>
          <w:sz w:val="40"/>
          <w:szCs w:val="40"/>
        </w:rPr>
      </w:pPr>
      <w:r w:rsidRPr="00A612E3">
        <w:rPr>
          <w:rFonts w:ascii="Garamond" w:hAnsi="Garamond"/>
          <w:sz w:val="40"/>
          <w:szCs w:val="40"/>
        </w:rPr>
        <w:t>Externship Approval Form</w:t>
      </w:r>
    </w:p>
    <w:p w14:paraId="2287C665" w14:textId="77777777" w:rsidR="000F6E0C" w:rsidRDefault="00CA7BA6" w:rsidP="000F6E0C">
      <w:r>
        <w:rPr>
          <w:rFonts w:ascii="Garamond" w:hAnsi="Garamond"/>
          <w:b/>
          <w:noProof/>
          <w:sz w:val="23"/>
          <w:szCs w:val="23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2B4157" wp14:editId="55768889">
                <wp:simplePos x="0" y="0"/>
                <wp:positionH relativeFrom="column">
                  <wp:posOffset>-38100</wp:posOffset>
                </wp:positionH>
                <wp:positionV relativeFrom="paragraph">
                  <wp:posOffset>71755</wp:posOffset>
                </wp:positionV>
                <wp:extent cx="6827520" cy="0"/>
                <wp:effectExtent l="38100" t="38100" r="49530" b="952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752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pt,5.65pt" to="534.6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14:paraId="4DD2DC98" w14:textId="77777777" w:rsidR="000F6E0C" w:rsidRDefault="000F6E0C" w:rsidP="000F6E0C"/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pplicant's Interview Notes form"/>
      </w:tblPr>
      <w:tblGrid>
        <w:gridCol w:w="10800"/>
      </w:tblGrid>
      <w:tr w:rsidR="00A70739" w:rsidRPr="003F2903" w14:paraId="23FE5864" w14:textId="77777777" w:rsidTr="000F6E0C">
        <w:tc>
          <w:tcPr>
            <w:tcW w:w="1080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Company name and interview date and time"/>
            </w:tblPr>
            <w:tblGrid>
              <w:gridCol w:w="2520"/>
              <w:gridCol w:w="8280"/>
            </w:tblGrid>
            <w:tr w:rsidR="00F8452E" w:rsidRPr="00CA7BA6" w14:paraId="6B2BCA8A" w14:textId="77777777" w:rsidTr="0083489D">
              <w:trPr>
                <w:trHeight w:val="432"/>
              </w:trPr>
              <w:tc>
                <w:tcPr>
                  <w:tcW w:w="2520" w:type="dxa"/>
                  <w:vAlign w:val="bottom"/>
                </w:tcPr>
                <w:p w14:paraId="2D658D22" w14:textId="77777777" w:rsidR="00F8452E" w:rsidRPr="00CA7BA6" w:rsidRDefault="00F8452E">
                  <w:pPr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  <w:r w:rsidRPr="00CA7BA6">
                    <w:rPr>
                      <w:rFonts w:ascii="Garamond" w:hAnsi="Garamond"/>
                      <w:b/>
                      <w:sz w:val="23"/>
                      <w:szCs w:val="23"/>
                    </w:rPr>
                    <w:t>Name of Student:</w:t>
                  </w:r>
                </w:p>
              </w:tc>
              <w:tc>
                <w:tcPr>
                  <w:tcW w:w="8280" w:type="dxa"/>
                  <w:tcBorders>
                    <w:bottom w:val="single" w:sz="4" w:space="0" w:color="000000" w:themeColor="text1"/>
                  </w:tcBorders>
                  <w:vAlign w:val="bottom"/>
                </w:tcPr>
                <w:p w14:paraId="2BE429FE" w14:textId="77777777" w:rsidR="00F8452E" w:rsidRPr="00CA7BA6" w:rsidRDefault="00F8452E">
                  <w:pPr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</w:p>
              </w:tc>
            </w:tr>
          </w:tbl>
          <w:p w14:paraId="0A060519" w14:textId="77777777" w:rsidR="00A70739" w:rsidRPr="00CA7BA6" w:rsidRDefault="00A70739">
            <w:pPr>
              <w:rPr>
                <w:rFonts w:ascii="Garamond" w:hAnsi="Garamond"/>
                <w:b/>
                <w:sz w:val="23"/>
                <w:szCs w:val="23"/>
              </w:rPr>
            </w:pPr>
          </w:p>
        </w:tc>
      </w:tr>
      <w:tr w:rsidR="00A70739" w:rsidRPr="003F2903" w14:paraId="30E29646" w14:textId="77777777" w:rsidTr="000F6E0C">
        <w:tc>
          <w:tcPr>
            <w:tcW w:w="1080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Interviewer name"/>
            </w:tblPr>
            <w:tblGrid>
              <w:gridCol w:w="3240"/>
              <w:gridCol w:w="7560"/>
            </w:tblGrid>
            <w:tr w:rsidR="00A70739" w:rsidRPr="00CA7BA6" w14:paraId="26A85DD7" w14:textId="77777777" w:rsidTr="00887D38">
              <w:trPr>
                <w:trHeight w:val="432"/>
              </w:trPr>
              <w:tc>
                <w:tcPr>
                  <w:tcW w:w="3240" w:type="dxa"/>
                  <w:vAlign w:val="bottom"/>
                </w:tcPr>
                <w:p w14:paraId="6F91B2AA" w14:textId="77777777" w:rsidR="00A70739" w:rsidRPr="00CA7BA6" w:rsidRDefault="00F8452E" w:rsidP="00887D38">
                  <w:pPr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  <w:r w:rsidRPr="00CA7BA6">
                    <w:rPr>
                      <w:rFonts w:ascii="Garamond" w:hAnsi="Garamond"/>
                      <w:b/>
                      <w:sz w:val="23"/>
                      <w:szCs w:val="23"/>
                    </w:rPr>
                    <w:t xml:space="preserve">Title of </w:t>
                  </w:r>
                  <w:r w:rsidR="00887D38" w:rsidRPr="00CA7BA6">
                    <w:rPr>
                      <w:rFonts w:ascii="Garamond" w:hAnsi="Garamond"/>
                      <w:b/>
                      <w:sz w:val="23"/>
                      <w:szCs w:val="23"/>
                    </w:rPr>
                    <w:t>E</w:t>
                  </w:r>
                  <w:r w:rsidRPr="00CA7BA6">
                    <w:rPr>
                      <w:rFonts w:ascii="Garamond" w:hAnsi="Garamond"/>
                      <w:b/>
                      <w:sz w:val="23"/>
                      <w:szCs w:val="23"/>
                    </w:rPr>
                    <w:t>xternship/Project:</w:t>
                  </w:r>
                </w:p>
              </w:tc>
              <w:tc>
                <w:tcPr>
                  <w:tcW w:w="7560" w:type="dxa"/>
                  <w:tcBorders>
                    <w:bottom w:val="single" w:sz="4" w:space="0" w:color="000000" w:themeColor="text1"/>
                  </w:tcBorders>
                  <w:vAlign w:val="bottom"/>
                </w:tcPr>
                <w:p w14:paraId="438028C1" w14:textId="77777777" w:rsidR="00A70739" w:rsidRPr="00CA7BA6" w:rsidRDefault="00A70739">
                  <w:pPr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</w:p>
              </w:tc>
            </w:tr>
          </w:tbl>
          <w:p w14:paraId="2424BFE6" w14:textId="77777777" w:rsidR="00A70739" w:rsidRPr="00CA7BA6" w:rsidRDefault="00A70739">
            <w:pPr>
              <w:rPr>
                <w:rFonts w:ascii="Garamond" w:hAnsi="Garamond"/>
                <w:b/>
                <w:sz w:val="23"/>
                <w:szCs w:val="23"/>
              </w:rPr>
            </w:pPr>
          </w:p>
        </w:tc>
      </w:tr>
      <w:tr w:rsidR="00A70739" w:rsidRPr="003F2903" w14:paraId="2155D006" w14:textId="77777777" w:rsidTr="000F6E0C">
        <w:tc>
          <w:tcPr>
            <w:tcW w:w="1080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Interviewer title and phone number"/>
            </w:tblPr>
            <w:tblGrid>
              <w:gridCol w:w="2070"/>
              <w:gridCol w:w="3780"/>
              <w:gridCol w:w="1530"/>
              <w:gridCol w:w="3420"/>
            </w:tblGrid>
            <w:tr w:rsidR="002B2ADB" w:rsidRPr="00CA7BA6" w14:paraId="1B115BE2" w14:textId="77777777" w:rsidTr="00887D38">
              <w:trPr>
                <w:trHeight w:val="432"/>
              </w:trPr>
              <w:tc>
                <w:tcPr>
                  <w:tcW w:w="2070" w:type="dxa"/>
                  <w:vAlign w:val="bottom"/>
                </w:tcPr>
                <w:p w14:paraId="7FABCC59" w14:textId="77777777" w:rsidR="002B2ADB" w:rsidRPr="00CA7BA6" w:rsidRDefault="002B2ADB">
                  <w:pPr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  <w:r w:rsidRPr="00CA7BA6">
                    <w:rPr>
                      <w:rFonts w:ascii="Garamond" w:hAnsi="Garamond"/>
                      <w:b/>
                      <w:sz w:val="23"/>
                      <w:szCs w:val="23"/>
                    </w:rPr>
                    <w:t>Start Date:</w:t>
                  </w:r>
                </w:p>
              </w:tc>
              <w:tc>
                <w:tcPr>
                  <w:tcW w:w="3780" w:type="dxa"/>
                  <w:tcBorders>
                    <w:bottom w:val="single" w:sz="4" w:space="0" w:color="auto"/>
                  </w:tcBorders>
                  <w:vAlign w:val="bottom"/>
                </w:tcPr>
                <w:p w14:paraId="7CCB7920" w14:textId="77777777" w:rsidR="002B2ADB" w:rsidRPr="00CA7BA6" w:rsidRDefault="002B2ADB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  <w:tc>
                <w:tcPr>
                  <w:tcW w:w="1530" w:type="dxa"/>
                  <w:vAlign w:val="bottom"/>
                </w:tcPr>
                <w:p w14:paraId="24F2B823" w14:textId="77777777" w:rsidR="002B2ADB" w:rsidRPr="00CA7BA6" w:rsidRDefault="002B2ADB">
                  <w:pPr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  <w:r w:rsidRPr="00CA7BA6">
                    <w:rPr>
                      <w:rFonts w:ascii="Garamond" w:hAnsi="Garamond"/>
                      <w:b/>
                      <w:sz w:val="23"/>
                      <w:szCs w:val="23"/>
                    </w:rPr>
                    <w:t xml:space="preserve">End Date: </w:t>
                  </w:r>
                </w:p>
              </w:tc>
              <w:tc>
                <w:tcPr>
                  <w:tcW w:w="3420" w:type="dxa"/>
                  <w:tcBorders>
                    <w:bottom w:val="single" w:sz="4" w:space="0" w:color="auto"/>
                  </w:tcBorders>
                  <w:vAlign w:val="bottom"/>
                </w:tcPr>
                <w:p w14:paraId="0E8EE5C4" w14:textId="77777777" w:rsidR="002B2ADB" w:rsidRPr="00CA7BA6" w:rsidRDefault="002B2ADB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973F84" w:rsidRPr="00CA7BA6" w14:paraId="7416AF7D" w14:textId="77777777" w:rsidTr="00887D38">
              <w:trPr>
                <w:trHeight w:val="432"/>
              </w:trPr>
              <w:tc>
                <w:tcPr>
                  <w:tcW w:w="2070" w:type="dxa"/>
                  <w:vAlign w:val="bottom"/>
                </w:tcPr>
                <w:p w14:paraId="03FEB21D" w14:textId="77777777" w:rsidR="00973F84" w:rsidRPr="00CA7BA6" w:rsidRDefault="002B2ADB">
                  <w:pPr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  <w:r w:rsidRPr="00CA7BA6">
                    <w:rPr>
                      <w:rFonts w:ascii="Garamond" w:hAnsi="Garamond"/>
                      <w:b/>
                      <w:sz w:val="23"/>
                      <w:szCs w:val="23"/>
                    </w:rPr>
                    <w:t>Preceptor’s Name:</w:t>
                  </w:r>
                </w:p>
              </w:tc>
              <w:tc>
                <w:tcPr>
                  <w:tcW w:w="8730" w:type="dxa"/>
                  <w:gridSpan w:val="3"/>
                  <w:tcBorders>
                    <w:bottom w:val="single" w:sz="4" w:space="0" w:color="000000" w:themeColor="text1"/>
                  </w:tcBorders>
                  <w:vAlign w:val="bottom"/>
                </w:tcPr>
                <w:p w14:paraId="5D03C12C" w14:textId="77777777" w:rsidR="00973F84" w:rsidRPr="00CA7BA6" w:rsidRDefault="00973F84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</w:tbl>
          <w:p w14:paraId="25574DF1" w14:textId="77777777" w:rsidR="00A70739" w:rsidRPr="00CA7BA6" w:rsidRDefault="00A70739">
            <w:pPr>
              <w:pStyle w:val="NoSpacing"/>
              <w:rPr>
                <w:rFonts w:ascii="Garamond" w:hAnsi="Garamond"/>
                <w:sz w:val="23"/>
                <w:szCs w:val="23"/>
              </w:rPr>
            </w:pPr>
          </w:p>
        </w:tc>
      </w:tr>
      <w:tr w:rsidR="00A70739" w:rsidRPr="003F2903" w14:paraId="3F11B7A8" w14:textId="77777777" w:rsidTr="000F6E0C">
        <w:tc>
          <w:tcPr>
            <w:tcW w:w="10800" w:type="dxa"/>
            <w:shd w:val="clear" w:color="auto" w:fill="auto"/>
            <w:vAlign w:val="bottom"/>
          </w:tcPr>
          <w:tbl>
            <w:tblPr>
              <w:tblW w:w="1118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Position applied for and required skills"/>
            </w:tblPr>
            <w:tblGrid>
              <w:gridCol w:w="3600"/>
              <w:gridCol w:w="470"/>
              <w:gridCol w:w="630"/>
              <w:gridCol w:w="360"/>
              <w:gridCol w:w="900"/>
              <w:gridCol w:w="3220"/>
              <w:gridCol w:w="1620"/>
              <w:gridCol w:w="380"/>
            </w:tblGrid>
            <w:tr w:rsidR="00A70739" w:rsidRPr="00CA7BA6" w14:paraId="624DB608" w14:textId="77777777" w:rsidTr="00CA7BA6">
              <w:trPr>
                <w:gridAfter w:val="1"/>
                <w:wAfter w:w="380" w:type="dxa"/>
                <w:trHeight w:val="432"/>
              </w:trPr>
              <w:tc>
                <w:tcPr>
                  <w:tcW w:w="3600" w:type="dxa"/>
                  <w:vAlign w:val="bottom"/>
                </w:tcPr>
                <w:p w14:paraId="741A35DE" w14:textId="77777777" w:rsidR="00A70739" w:rsidRPr="00CA7BA6" w:rsidRDefault="002B2ADB" w:rsidP="0048604F">
                  <w:pPr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  <w:r w:rsidRPr="00CA7BA6">
                    <w:rPr>
                      <w:rFonts w:ascii="Garamond" w:hAnsi="Garamond"/>
                      <w:b/>
                      <w:sz w:val="23"/>
                      <w:szCs w:val="23"/>
                    </w:rPr>
                    <w:t xml:space="preserve">Academic Credentials of </w:t>
                  </w:r>
                  <w:r w:rsidR="0048604F" w:rsidRPr="00CA7BA6">
                    <w:rPr>
                      <w:rFonts w:ascii="Garamond" w:hAnsi="Garamond"/>
                      <w:b/>
                      <w:sz w:val="23"/>
                      <w:szCs w:val="23"/>
                    </w:rPr>
                    <w:t>Preceptor:</w:t>
                  </w:r>
                </w:p>
              </w:tc>
              <w:tc>
                <w:tcPr>
                  <w:tcW w:w="7200" w:type="dxa"/>
                  <w:gridSpan w:val="6"/>
                  <w:tcBorders>
                    <w:bottom w:val="single" w:sz="4" w:space="0" w:color="auto"/>
                  </w:tcBorders>
                  <w:vAlign w:val="bottom"/>
                </w:tcPr>
                <w:p w14:paraId="2C916EA0" w14:textId="77777777" w:rsidR="00A70739" w:rsidRPr="00CA7BA6" w:rsidRDefault="00A70739">
                  <w:pPr>
                    <w:pStyle w:val="NoSpacing"/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973F84" w:rsidRPr="00CA7BA6" w14:paraId="24C4CF7E" w14:textId="77777777" w:rsidTr="00CA7BA6">
              <w:trPr>
                <w:gridAfter w:val="1"/>
                <w:wAfter w:w="380" w:type="dxa"/>
                <w:trHeight w:val="432"/>
              </w:trPr>
              <w:tc>
                <w:tcPr>
                  <w:tcW w:w="3600" w:type="dxa"/>
                  <w:vAlign w:val="bottom"/>
                </w:tcPr>
                <w:p w14:paraId="5A4D3CCD" w14:textId="77777777" w:rsidR="00973F84" w:rsidRPr="00CA7BA6" w:rsidRDefault="0048604F" w:rsidP="0083489D">
                  <w:pPr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  <w:r w:rsidRPr="00CA7BA6">
                    <w:rPr>
                      <w:rFonts w:ascii="Garamond" w:hAnsi="Garamond"/>
                      <w:b/>
                      <w:sz w:val="23"/>
                      <w:szCs w:val="23"/>
                    </w:rPr>
                    <w:t>Preceptor’s Contact Information:</w:t>
                  </w:r>
                </w:p>
              </w:tc>
              <w:tc>
                <w:tcPr>
                  <w:tcW w:w="7200" w:type="dxa"/>
                  <w:gridSpan w:val="6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602273E4" w14:textId="77777777" w:rsidR="00973F84" w:rsidRPr="00CA7BA6" w:rsidRDefault="00973F84">
                  <w:pPr>
                    <w:pStyle w:val="NoSpacing"/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976D9C" w:rsidRPr="00CA7BA6" w14:paraId="65E2548C" w14:textId="77777777" w:rsidTr="00CA7BA6">
              <w:trPr>
                <w:trHeight w:val="58"/>
              </w:trPr>
              <w:tc>
                <w:tcPr>
                  <w:tcW w:w="3600" w:type="dxa"/>
                  <w:vAlign w:val="bottom"/>
                </w:tcPr>
                <w:p w14:paraId="2D58CA33" w14:textId="77777777" w:rsidR="00976D9C" w:rsidRPr="00CA7BA6" w:rsidRDefault="00976D9C" w:rsidP="0083489D">
                  <w:pPr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  <w:r w:rsidRPr="00CA7BA6">
                    <w:rPr>
                      <w:rFonts w:ascii="Garamond" w:hAnsi="Garamond"/>
                      <w:b/>
                      <w:sz w:val="23"/>
                      <w:szCs w:val="23"/>
                    </w:rPr>
                    <w:t>Is this a paid externship?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</w:tcBorders>
                  <w:vAlign w:val="bottom"/>
                </w:tcPr>
                <w:p w14:paraId="4251CD8F" w14:textId="77777777" w:rsidR="00976D9C" w:rsidRPr="00CA7BA6" w:rsidRDefault="00976D9C" w:rsidP="00976D9C">
                  <w:pPr>
                    <w:pStyle w:val="NoSpacing"/>
                    <w:jc w:val="center"/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  <w:r w:rsidRPr="00CA7BA6">
                    <w:rPr>
                      <w:rFonts w:ascii="Garamond" w:hAnsi="Garamond"/>
                      <w:b/>
                      <w:sz w:val="23"/>
                      <w:szCs w:val="23"/>
                    </w:rPr>
                    <w:t>Yes</w:t>
                  </w:r>
                </w:p>
              </w:tc>
              <w:tc>
                <w:tcPr>
                  <w:tcW w:w="63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14:paraId="5747C848" w14:textId="77777777" w:rsidR="00976D9C" w:rsidRPr="00CA7BA6" w:rsidRDefault="00976D9C">
                  <w:pPr>
                    <w:pStyle w:val="NoSpacing"/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</w:tcBorders>
                  <w:shd w:val="clear" w:color="auto" w:fill="auto"/>
                  <w:vAlign w:val="bottom"/>
                </w:tcPr>
                <w:p w14:paraId="77DB4A1E" w14:textId="77777777" w:rsidR="00976D9C" w:rsidRPr="00CA7BA6" w:rsidRDefault="00976D9C" w:rsidP="00976D9C">
                  <w:pPr>
                    <w:pStyle w:val="NoSpacing"/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  <w:r w:rsidRPr="00CA7BA6">
                    <w:rPr>
                      <w:rFonts w:ascii="Garamond" w:hAnsi="Garamond"/>
                      <w:sz w:val="23"/>
                      <w:szCs w:val="23"/>
                    </w:rPr>
                    <w:t xml:space="preserve"> </w:t>
                  </w:r>
                  <w:r w:rsidRPr="00CA7BA6">
                    <w:rPr>
                      <w:rFonts w:ascii="Garamond" w:hAnsi="Garamond"/>
                      <w:b/>
                      <w:sz w:val="23"/>
                      <w:szCs w:val="23"/>
                    </w:rPr>
                    <w:t>No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14:paraId="32B76A8B" w14:textId="77777777" w:rsidR="00976D9C" w:rsidRPr="00CA7BA6" w:rsidRDefault="00976D9C">
                  <w:pPr>
                    <w:pStyle w:val="NoSpacing"/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  <w:tc>
                <w:tcPr>
                  <w:tcW w:w="3220" w:type="dxa"/>
                  <w:tcBorders>
                    <w:top w:val="single" w:sz="4" w:space="0" w:color="auto"/>
                  </w:tcBorders>
                  <w:vAlign w:val="bottom"/>
                </w:tcPr>
                <w:p w14:paraId="417F23E6" w14:textId="77777777" w:rsidR="00976D9C" w:rsidRPr="00CA7BA6" w:rsidRDefault="001D6CF9" w:rsidP="000035C2">
                  <w:pPr>
                    <w:pStyle w:val="NoSpacing"/>
                    <w:jc w:val="right"/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  <w:r w:rsidRPr="00CA7BA6">
                    <w:rPr>
                      <w:rFonts w:ascii="Garamond" w:hAnsi="Garamond"/>
                      <w:b/>
                      <w:sz w:val="23"/>
                      <w:szCs w:val="23"/>
                    </w:rPr>
                    <w:t>If yes, what is the amount:</w:t>
                  </w:r>
                </w:p>
              </w:tc>
              <w:tc>
                <w:tcPr>
                  <w:tcW w:w="2000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4590FA62" w14:textId="77777777" w:rsidR="00976D9C" w:rsidRPr="00CA7BA6" w:rsidRDefault="00976D9C">
                  <w:pPr>
                    <w:pStyle w:val="NoSpacing"/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</w:tbl>
          <w:p w14:paraId="36D25B9F" w14:textId="77777777" w:rsidR="00A70739" w:rsidRPr="00CA7BA6" w:rsidRDefault="00A70739">
            <w:pPr>
              <w:pStyle w:val="NoSpacing"/>
              <w:rPr>
                <w:rFonts w:ascii="Garamond" w:hAnsi="Garamond"/>
                <w:sz w:val="23"/>
                <w:szCs w:val="23"/>
              </w:rPr>
            </w:pPr>
          </w:p>
        </w:tc>
      </w:tr>
    </w:tbl>
    <w:p w14:paraId="25BF7A28" w14:textId="77777777" w:rsidR="00A70739" w:rsidRPr="003F2903" w:rsidRDefault="00A70739">
      <w:pPr>
        <w:pStyle w:val="NoSpacing"/>
        <w:rPr>
          <w:rFonts w:ascii="Garamond" w:hAnsi="Garamond"/>
        </w:rPr>
      </w:pPr>
      <w:bookmarkStart w:id="0" w:name="_GoBack"/>
      <w:bookmarkEnd w:id="0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pplicant's Interview Notes form"/>
      </w:tblPr>
      <w:tblGrid>
        <w:gridCol w:w="10800"/>
      </w:tblGrid>
      <w:tr w:rsidR="00A70739" w:rsidRPr="003F2903" w14:paraId="47B554B7" w14:textId="77777777" w:rsidTr="004F472D">
        <w:trPr>
          <w:trHeight w:val="9036"/>
        </w:trPr>
        <w:tc>
          <w:tcPr>
            <w:tcW w:w="10800" w:type="dxa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pace to write down questions and notes"/>
            </w:tblPr>
            <w:tblGrid>
              <w:gridCol w:w="10800"/>
            </w:tblGrid>
            <w:tr w:rsidR="0083489D" w:rsidRPr="00CA7BA6" w14:paraId="3E1F8D3A" w14:textId="77777777" w:rsidTr="00A17AB8">
              <w:trPr>
                <w:trHeight w:val="576"/>
              </w:trPr>
              <w:tc>
                <w:tcPr>
                  <w:tcW w:w="10800" w:type="dxa"/>
                  <w:vAlign w:val="bottom"/>
                </w:tcPr>
                <w:p w14:paraId="3DBE0701" w14:textId="77777777" w:rsidR="0083489D" w:rsidRPr="00CA7BA6" w:rsidRDefault="00CA7BA6">
                  <w:pPr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  <w:r>
                    <w:rPr>
                      <w:rFonts w:ascii="Garamond" w:hAnsi="Garamond"/>
                      <w:b/>
                      <w:noProof/>
                      <w:sz w:val="23"/>
                      <w:szCs w:val="23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3F60D91E" wp14:editId="01763C94">
                            <wp:simplePos x="0" y="0"/>
                            <wp:positionH relativeFrom="column">
                              <wp:posOffset>15240</wp:posOffset>
                            </wp:positionH>
                            <wp:positionV relativeFrom="paragraph">
                              <wp:posOffset>-259080</wp:posOffset>
                            </wp:positionV>
                            <wp:extent cx="6827520" cy="0"/>
                            <wp:effectExtent l="38100" t="38100" r="49530" b="95250"/>
                            <wp:wrapNone/>
                            <wp:docPr id="1" name="Straight Connector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6827520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-20.4pt" to="538.8pt,-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" strokecolor="black [3200]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="0048604F" w:rsidRPr="00CA7BA6">
                    <w:rPr>
                      <w:rFonts w:ascii="Garamond" w:hAnsi="Garamond"/>
                      <w:b/>
                      <w:sz w:val="23"/>
                      <w:szCs w:val="23"/>
                    </w:rPr>
                    <w:t>Description of Project (What will the student be expected to do):</w:t>
                  </w:r>
                </w:p>
              </w:tc>
            </w:tr>
            <w:tr w:rsidR="00F9087F" w:rsidRPr="00CA7BA6" w14:paraId="679767BF" w14:textId="77777777" w:rsidTr="00A17AB8">
              <w:trPr>
                <w:trHeight w:val="405"/>
              </w:trPr>
              <w:tc>
                <w:tcPr>
                  <w:tcW w:w="10800" w:type="dxa"/>
                  <w:vAlign w:val="bottom"/>
                </w:tcPr>
                <w:p w14:paraId="5B79B812" w14:textId="77777777" w:rsidR="00F9087F" w:rsidRPr="00CA7BA6" w:rsidRDefault="00F9087F">
                  <w:pPr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</w:p>
              </w:tc>
            </w:tr>
            <w:tr w:rsidR="0083489D" w:rsidRPr="00CA7BA6" w14:paraId="1C8D971E" w14:textId="77777777" w:rsidTr="00A17AB8">
              <w:trPr>
                <w:trHeight w:val="405"/>
              </w:trPr>
              <w:tc>
                <w:tcPr>
                  <w:tcW w:w="10800" w:type="dxa"/>
                  <w:vAlign w:val="bottom"/>
                </w:tcPr>
                <w:p w14:paraId="36740917" w14:textId="77777777" w:rsidR="006B7390" w:rsidRPr="00CA7BA6" w:rsidRDefault="006B7390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F9087F" w:rsidRPr="00CA7BA6" w14:paraId="1B36247F" w14:textId="77777777" w:rsidTr="00A17AB8">
              <w:trPr>
                <w:trHeight w:val="405"/>
              </w:trPr>
              <w:tc>
                <w:tcPr>
                  <w:tcW w:w="10800" w:type="dxa"/>
                  <w:vAlign w:val="bottom"/>
                </w:tcPr>
                <w:p w14:paraId="7EEB129E" w14:textId="77777777" w:rsidR="00F9087F" w:rsidRPr="00CA7BA6" w:rsidRDefault="00F9087F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F9087F" w:rsidRPr="00CA7BA6" w14:paraId="60356CAB" w14:textId="77777777" w:rsidTr="00A17AB8">
              <w:trPr>
                <w:trHeight w:val="405"/>
              </w:trPr>
              <w:tc>
                <w:tcPr>
                  <w:tcW w:w="10800" w:type="dxa"/>
                  <w:vAlign w:val="bottom"/>
                </w:tcPr>
                <w:p w14:paraId="0722E199" w14:textId="77777777" w:rsidR="00F9087F" w:rsidRPr="00CA7BA6" w:rsidRDefault="00F9087F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F9087F" w:rsidRPr="00CA7BA6" w14:paraId="3E002255" w14:textId="77777777" w:rsidTr="00A17AB8">
              <w:trPr>
                <w:trHeight w:val="405"/>
              </w:trPr>
              <w:tc>
                <w:tcPr>
                  <w:tcW w:w="10800" w:type="dxa"/>
                  <w:vAlign w:val="bottom"/>
                </w:tcPr>
                <w:p w14:paraId="7C96BDE6" w14:textId="77777777" w:rsidR="00F9087F" w:rsidRPr="00CA7BA6" w:rsidRDefault="00F9087F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F9087F" w:rsidRPr="00CA7BA6" w14:paraId="62A22EE5" w14:textId="77777777" w:rsidTr="00A17AB8">
              <w:trPr>
                <w:trHeight w:val="405"/>
              </w:trPr>
              <w:tc>
                <w:tcPr>
                  <w:tcW w:w="10800" w:type="dxa"/>
                  <w:vAlign w:val="bottom"/>
                </w:tcPr>
                <w:p w14:paraId="2631E16F" w14:textId="77777777" w:rsidR="00F9087F" w:rsidRPr="00CA7BA6" w:rsidRDefault="00F9087F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F9087F" w:rsidRPr="00CA7BA6" w14:paraId="000EC5D5" w14:textId="77777777" w:rsidTr="00A17AB8">
              <w:trPr>
                <w:trHeight w:val="405"/>
              </w:trPr>
              <w:tc>
                <w:tcPr>
                  <w:tcW w:w="10800" w:type="dxa"/>
                  <w:vAlign w:val="bottom"/>
                </w:tcPr>
                <w:p w14:paraId="02EE03A7" w14:textId="77777777" w:rsidR="00F9087F" w:rsidRPr="00CA7BA6" w:rsidRDefault="00F9087F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F9087F" w:rsidRPr="00CA7BA6" w14:paraId="09F1B56F" w14:textId="77777777" w:rsidTr="00A17AB8">
              <w:trPr>
                <w:trHeight w:val="405"/>
              </w:trPr>
              <w:tc>
                <w:tcPr>
                  <w:tcW w:w="10800" w:type="dxa"/>
                  <w:vAlign w:val="bottom"/>
                </w:tcPr>
                <w:p w14:paraId="51C83DA5" w14:textId="77777777" w:rsidR="00F9087F" w:rsidRPr="00CA7BA6" w:rsidRDefault="00F9087F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4D5644" w:rsidRPr="00CA7BA6" w14:paraId="1EFB8411" w14:textId="77777777" w:rsidTr="00A17AB8">
              <w:trPr>
                <w:trHeight w:val="405"/>
              </w:trPr>
              <w:tc>
                <w:tcPr>
                  <w:tcW w:w="10800" w:type="dxa"/>
                  <w:vAlign w:val="bottom"/>
                </w:tcPr>
                <w:p w14:paraId="18CA2BB5" w14:textId="77777777" w:rsidR="004D5644" w:rsidRPr="00CA7BA6" w:rsidRDefault="004D5644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6143AE" w:rsidRPr="00CA7BA6" w14:paraId="5DE81F02" w14:textId="77777777" w:rsidTr="00A17AB8">
              <w:trPr>
                <w:trHeight w:val="807"/>
              </w:trPr>
              <w:tc>
                <w:tcPr>
                  <w:tcW w:w="10800" w:type="dxa"/>
                  <w:shd w:val="clear" w:color="auto" w:fill="auto"/>
                  <w:vAlign w:val="bottom"/>
                </w:tcPr>
                <w:p w14:paraId="32063454" w14:textId="77777777" w:rsidR="006B7390" w:rsidRPr="00CA7BA6" w:rsidRDefault="0048604F">
                  <w:pPr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  <w:r w:rsidRPr="00CA7BA6">
                    <w:rPr>
                      <w:rFonts w:ascii="Garamond" w:hAnsi="Garamond"/>
                      <w:b/>
                      <w:sz w:val="23"/>
                      <w:szCs w:val="23"/>
                    </w:rPr>
                    <w:t>Goals of Student in the Externship:</w:t>
                  </w:r>
                </w:p>
                <w:p w14:paraId="33123E2D" w14:textId="77777777" w:rsidR="006B7390" w:rsidRPr="00CA7BA6" w:rsidRDefault="006B7390">
                  <w:pPr>
                    <w:rPr>
                      <w:rFonts w:ascii="Garamond" w:hAnsi="Garamond"/>
                      <w:sz w:val="23"/>
                      <w:szCs w:val="23"/>
                    </w:rPr>
                  </w:pPr>
                </w:p>
              </w:tc>
            </w:tr>
            <w:tr w:rsidR="00F9087F" w:rsidRPr="00CA7BA6" w14:paraId="22343D5C" w14:textId="77777777" w:rsidTr="00A17AB8">
              <w:trPr>
                <w:trHeight w:val="423"/>
              </w:trPr>
              <w:tc>
                <w:tcPr>
                  <w:tcW w:w="10800" w:type="dxa"/>
                  <w:shd w:val="clear" w:color="auto" w:fill="auto"/>
                  <w:vAlign w:val="bottom"/>
                </w:tcPr>
                <w:p w14:paraId="2CFA87B0" w14:textId="77777777" w:rsidR="00F9087F" w:rsidRPr="00CA7BA6" w:rsidRDefault="00F9087F">
                  <w:pPr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</w:p>
              </w:tc>
            </w:tr>
            <w:tr w:rsidR="00F9087F" w:rsidRPr="00CA7BA6" w14:paraId="55E384F1" w14:textId="77777777" w:rsidTr="00A17AB8">
              <w:trPr>
                <w:trHeight w:val="441"/>
              </w:trPr>
              <w:tc>
                <w:tcPr>
                  <w:tcW w:w="10800" w:type="dxa"/>
                  <w:shd w:val="clear" w:color="auto" w:fill="auto"/>
                  <w:vAlign w:val="bottom"/>
                </w:tcPr>
                <w:p w14:paraId="4922C4C5" w14:textId="77777777" w:rsidR="00F9087F" w:rsidRPr="00CA7BA6" w:rsidRDefault="00F9087F">
                  <w:pPr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</w:p>
              </w:tc>
            </w:tr>
            <w:tr w:rsidR="00F9087F" w:rsidRPr="00CA7BA6" w14:paraId="28D93CA2" w14:textId="77777777" w:rsidTr="00A17AB8">
              <w:trPr>
                <w:trHeight w:val="450"/>
              </w:trPr>
              <w:tc>
                <w:tcPr>
                  <w:tcW w:w="10800" w:type="dxa"/>
                  <w:shd w:val="clear" w:color="auto" w:fill="auto"/>
                  <w:vAlign w:val="bottom"/>
                </w:tcPr>
                <w:p w14:paraId="1470076A" w14:textId="77777777" w:rsidR="00F9087F" w:rsidRPr="00CA7BA6" w:rsidRDefault="00F9087F">
                  <w:pPr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</w:p>
              </w:tc>
            </w:tr>
            <w:tr w:rsidR="00F9087F" w:rsidRPr="00CA7BA6" w14:paraId="312C2064" w14:textId="77777777" w:rsidTr="00A17AB8">
              <w:trPr>
                <w:trHeight w:val="459"/>
              </w:trPr>
              <w:tc>
                <w:tcPr>
                  <w:tcW w:w="10800" w:type="dxa"/>
                  <w:shd w:val="clear" w:color="auto" w:fill="auto"/>
                  <w:vAlign w:val="bottom"/>
                </w:tcPr>
                <w:p w14:paraId="30F7E580" w14:textId="77777777" w:rsidR="00F9087F" w:rsidRPr="00CA7BA6" w:rsidRDefault="00F9087F">
                  <w:pPr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</w:p>
              </w:tc>
            </w:tr>
            <w:tr w:rsidR="00F9087F" w:rsidRPr="00CA7BA6" w14:paraId="21340F98" w14:textId="77777777" w:rsidTr="00A17AB8">
              <w:trPr>
                <w:trHeight w:val="441"/>
              </w:trPr>
              <w:tc>
                <w:tcPr>
                  <w:tcW w:w="10800" w:type="dxa"/>
                  <w:shd w:val="clear" w:color="auto" w:fill="auto"/>
                  <w:vAlign w:val="bottom"/>
                </w:tcPr>
                <w:p w14:paraId="04E35B59" w14:textId="77777777" w:rsidR="00F9087F" w:rsidRPr="00CA7BA6" w:rsidRDefault="00F9087F">
                  <w:pPr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</w:p>
              </w:tc>
            </w:tr>
            <w:tr w:rsidR="00F9087F" w:rsidRPr="00CA7BA6" w14:paraId="6FA8F9D9" w14:textId="77777777" w:rsidTr="00A17AB8">
              <w:trPr>
                <w:trHeight w:val="459"/>
              </w:trPr>
              <w:tc>
                <w:tcPr>
                  <w:tcW w:w="10800" w:type="dxa"/>
                  <w:shd w:val="clear" w:color="auto" w:fill="auto"/>
                  <w:vAlign w:val="bottom"/>
                </w:tcPr>
                <w:p w14:paraId="6546FEC7" w14:textId="77777777" w:rsidR="00F9087F" w:rsidRPr="00CA7BA6" w:rsidRDefault="00F9087F">
                  <w:pPr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</w:p>
              </w:tc>
            </w:tr>
            <w:tr w:rsidR="00F9087F" w:rsidRPr="00CA7BA6" w14:paraId="6BF05E61" w14:textId="77777777" w:rsidTr="00A17AB8">
              <w:trPr>
                <w:trHeight w:val="441"/>
              </w:trPr>
              <w:tc>
                <w:tcPr>
                  <w:tcW w:w="10800" w:type="dxa"/>
                  <w:shd w:val="clear" w:color="auto" w:fill="auto"/>
                  <w:vAlign w:val="bottom"/>
                </w:tcPr>
                <w:p w14:paraId="4085E6B4" w14:textId="77777777" w:rsidR="00F9087F" w:rsidRPr="00CA7BA6" w:rsidRDefault="00F9087F">
                  <w:pPr>
                    <w:rPr>
                      <w:rFonts w:ascii="Garamond" w:hAnsi="Garamond"/>
                      <w:b/>
                      <w:sz w:val="23"/>
                      <w:szCs w:val="23"/>
                    </w:rPr>
                  </w:pPr>
                </w:p>
              </w:tc>
            </w:tr>
            <w:tr w:rsidR="00F9087F" w:rsidRPr="003F2903" w14:paraId="60EABB5A" w14:textId="77777777" w:rsidTr="00A17AB8">
              <w:trPr>
                <w:trHeight w:val="369"/>
              </w:trPr>
              <w:tc>
                <w:tcPr>
                  <w:tcW w:w="10800" w:type="dxa"/>
                  <w:shd w:val="clear" w:color="auto" w:fill="auto"/>
                  <w:vAlign w:val="bottom"/>
                </w:tcPr>
                <w:p w14:paraId="7F61AB04" w14:textId="77777777" w:rsidR="00F9087F" w:rsidRPr="003F2903" w:rsidRDefault="00F9087F">
                  <w:pPr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14:paraId="28225220" w14:textId="77777777" w:rsidR="004F472D" w:rsidRPr="003F2903" w:rsidRDefault="004F472D">
            <w:pPr>
              <w:spacing w:line="240" w:lineRule="auto"/>
              <w:rPr>
                <w:rFonts w:ascii="Garamond" w:hAnsi="Garamond"/>
              </w:rPr>
            </w:pPr>
          </w:p>
        </w:tc>
      </w:tr>
    </w:tbl>
    <w:p w14:paraId="127FC813" w14:textId="77777777" w:rsidR="00A70739" w:rsidRPr="003F2903" w:rsidRDefault="00A70739" w:rsidP="00CA7BA6">
      <w:pPr>
        <w:pStyle w:val="NoSpacing"/>
        <w:rPr>
          <w:rFonts w:ascii="Garamond" w:hAnsi="Garamond"/>
        </w:rPr>
      </w:pPr>
    </w:p>
    <w:sectPr w:rsidR="00A70739" w:rsidRPr="003F2903" w:rsidSect="00F8452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1FE6BC" w14:textId="77777777" w:rsidR="00EE0383" w:rsidRDefault="00EE0383">
      <w:pPr>
        <w:spacing w:line="240" w:lineRule="auto"/>
      </w:pPr>
      <w:r>
        <w:separator/>
      </w:r>
    </w:p>
  </w:endnote>
  <w:endnote w:type="continuationSeparator" w:id="0">
    <w:p w14:paraId="5A29FAB9" w14:textId="77777777" w:rsidR="00EE0383" w:rsidRDefault="00EE03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D2080C" w14:textId="77777777" w:rsidR="000035C2" w:rsidRDefault="000035C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E14E78" w14:textId="77777777" w:rsidR="000035C2" w:rsidRDefault="000035C2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CACC03" w14:textId="77777777" w:rsidR="000035C2" w:rsidRDefault="000035C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FEA3BA" w14:textId="77777777" w:rsidR="00EE0383" w:rsidRDefault="00EE0383">
      <w:pPr>
        <w:spacing w:line="240" w:lineRule="auto"/>
      </w:pPr>
      <w:r>
        <w:separator/>
      </w:r>
    </w:p>
  </w:footnote>
  <w:footnote w:type="continuationSeparator" w:id="0">
    <w:p w14:paraId="4D04DBF1" w14:textId="77777777" w:rsidR="00EE0383" w:rsidRDefault="00EE03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E981E59" w14:textId="77777777" w:rsidR="000035C2" w:rsidRDefault="00A17AB8">
    <w:pPr>
      <w:pStyle w:val="Header"/>
    </w:pPr>
    <w:r>
      <w:rPr>
        <w:noProof/>
        <w:lang w:eastAsia="en-US"/>
      </w:rPr>
      <w:pict w14:anchorId="4BCDD2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421899" o:spid="_x0000_s2056" type="#_x0000_t75" style="position:absolute;margin-left:0;margin-top:0;width:380.1pt;height:378.4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D0CFEFE" w14:textId="77777777" w:rsidR="000035C2" w:rsidRDefault="00A17AB8">
    <w:pPr>
      <w:pStyle w:val="Header"/>
    </w:pPr>
    <w:r>
      <w:rPr>
        <w:noProof/>
        <w:lang w:eastAsia="en-US"/>
      </w:rPr>
      <w:pict w14:anchorId="320C5E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421900" o:spid="_x0000_s2057" type="#_x0000_t75" style="position:absolute;margin-left:0;margin-top:0;width:380.1pt;height:378.4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408D4DD" w14:textId="77777777" w:rsidR="000035C2" w:rsidRDefault="00A17AB8">
    <w:pPr>
      <w:pStyle w:val="Header"/>
    </w:pPr>
    <w:r>
      <w:rPr>
        <w:noProof/>
        <w:lang w:eastAsia="en-US"/>
      </w:rPr>
      <w:pict w14:anchorId="1F82F2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421898" o:spid="_x0000_s2055" type="#_x0000_t75" style="position:absolute;margin-left:0;margin-top:0;width:380.1pt;height:378.4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90AA3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624A61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1D60C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E58E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28224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FB041B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8BE938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AF8F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53E0B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ED2D1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5FB"/>
    <w:rsid w:val="000035C2"/>
    <w:rsid w:val="000F6E0C"/>
    <w:rsid w:val="001A6F02"/>
    <w:rsid w:val="001D6CF9"/>
    <w:rsid w:val="002918AA"/>
    <w:rsid w:val="002B2ADB"/>
    <w:rsid w:val="00345423"/>
    <w:rsid w:val="003D558E"/>
    <w:rsid w:val="003F04F9"/>
    <w:rsid w:val="003F2903"/>
    <w:rsid w:val="0048604F"/>
    <w:rsid w:val="004A15FB"/>
    <w:rsid w:val="004D5644"/>
    <w:rsid w:val="004F472D"/>
    <w:rsid w:val="0052744F"/>
    <w:rsid w:val="00552E94"/>
    <w:rsid w:val="0057412C"/>
    <w:rsid w:val="005A25FB"/>
    <w:rsid w:val="005C2DE4"/>
    <w:rsid w:val="006143AE"/>
    <w:rsid w:val="00653209"/>
    <w:rsid w:val="00677843"/>
    <w:rsid w:val="006B7390"/>
    <w:rsid w:val="007D09B9"/>
    <w:rsid w:val="0083489D"/>
    <w:rsid w:val="00887D38"/>
    <w:rsid w:val="00922F63"/>
    <w:rsid w:val="00960337"/>
    <w:rsid w:val="00973F84"/>
    <w:rsid w:val="00976D9C"/>
    <w:rsid w:val="009820E4"/>
    <w:rsid w:val="00A17AB8"/>
    <w:rsid w:val="00A40CE4"/>
    <w:rsid w:val="00A612E3"/>
    <w:rsid w:val="00A70739"/>
    <w:rsid w:val="00B53E4A"/>
    <w:rsid w:val="00CA7BA6"/>
    <w:rsid w:val="00D70E8F"/>
    <w:rsid w:val="00E73B62"/>
    <w:rsid w:val="00EE0383"/>
    <w:rsid w:val="00F8452E"/>
    <w:rsid w:val="00F9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/>
    <o:shapelayout v:ext="edit">
      <o:idmap v:ext="edit" data="1"/>
    </o:shapelayout>
  </w:shapeDefaults>
  <w:decimalSymbol w:val="."/>
  <w:listSeparator w:val=","/>
  <w14:docId w14:val="3AEE07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Closing" w:uiPriority="1" w:qFormat="1"/>
    <w:lsdException w:name="Signature" w:uiPriority="1" w:qFormat="1"/>
    <w:lsdException w:name="Default Paragraph Font" w:uiPriority="1"/>
    <w:lsdException w:name="Subtitle" w:uiPriority="11" w:qFormat="1"/>
    <w:lsdException w:name="Salutation" w:uiPriority="1" w:qFormat="1"/>
    <w:lsdException w:name="Date" w:uiPriority="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/>
    </w:pPr>
    <w:rPr>
      <w:spacing w:val="4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pPr>
      <w:spacing w:after="8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pPr>
      <w:keepNext/>
      <w:keepLines/>
      <w:spacing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pPr>
      <w:keepNext/>
      <w:keepLines/>
      <w:spacing w:before="16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spacing w:val="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FFFFFF" w:themeColor="background1"/>
      <w:spacing w:val="4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pacing w:val="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rPr>
      <w:b/>
      <w:bCs/>
      <w:spacing w:val="4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Pr>
      <w:spacing w:val="4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"/>
    <w:unhideWhenUsed/>
    <w:qFormat/>
    <w:pPr>
      <w:spacing w:after="0" w:line="240" w:lineRule="auto"/>
    </w:pPr>
    <w:rPr>
      <w:spacing w:val="4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spacing w:val="4"/>
      <w:sz w:val="20"/>
      <w:szCs w:val="20"/>
    </w:rPr>
  </w:style>
  <w:style w:type="paragraph" w:customStyle="1" w:styleId="FieldText">
    <w:name w:val="Field Text"/>
    <w:basedOn w:val="Normal"/>
    <w:next w:val="Normal"/>
    <w:link w:val="FieldTextChar"/>
    <w:qFormat/>
    <w:rsid w:val="00345423"/>
    <w:pPr>
      <w:spacing w:line="240" w:lineRule="auto"/>
    </w:pPr>
    <w:rPr>
      <w:rFonts w:eastAsia="Times New Roman" w:cs="Times New Roman"/>
      <w:b/>
      <w:spacing w:val="0"/>
      <w:sz w:val="19"/>
      <w:szCs w:val="19"/>
      <w:lang w:eastAsia="en-US"/>
    </w:rPr>
  </w:style>
  <w:style w:type="character" w:customStyle="1" w:styleId="FieldTextChar">
    <w:name w:val="Field Text Char"/>
    <w:basedOn w:val="DefaultParagraphFont"/>
    <w:link w:val="FieldText"/>
    <w:rsid w:val="00345423"/>
    <w:rPr>
      <w:rFonts w:eastAsia="Times New Roman" w:cs="Times New Roman"/>
      <w:b/>
      <w:sz w:val="19"/>
      <w:szCs w:val="19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035C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5C2"/>
    <w:rPr>
      <w:spacing w:val="4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Closing" w:uiPriority="1" w:qFormat="1"/>
    <w:lsdException w:name="Signature" w:uiPriority="1" w:qFormat="1"/>
    <w:lsdException w:name="Default Paragraph Font" w:uiPriority="1"/>
    <w:lsdException w:name="Subtitle" w:uiPriority="11" w:qFormat="1"/>
    <w:lsdException w:name="Salutation" w:uiPriority="1" w:qFormat="1"/>
    <w:lsdException w:name="Date" w:uiPriority="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/>
    </w:pPr>
    <w:rPr>
      <w:spacing w:val="4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pPr>
      <w:spacing w:after="8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pPr>
      <w:keepNext/>
      <w:keepLines/>
      <w:spacing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pPr>
      <w:keepNext/>
      <w:keepLines/>
      <w:spacing w:before="16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spacing w:val="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FFFFFF" w:themeColor="background1"/>
      <w:spacing w:val="4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pacing w:val="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rPr>
      <w:b/>
      <w:bCs/>
      <w:spacing w:val="4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Pr>
      <w:spacing w:val="4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"/>
    <w:unhideWhenUsed/>
    <w:qFormat/>
    <w:pPr>
      <w:spacing w:after="0" w:line="240" w:lineRule="auto"/>
    </w:pPr>
    <w:rPr>
      <w:spacing w:val="4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spacing w:val="4"/>
      <w:sz w:val="20"/>
      <w:szCs w:val="20"/>
    </w:rPr>
  </w:style>
  <w:style w:type="paragraph" w:customStyle="1" w:styleId="FieldText">
    <w:name w:val="Field Text"/>
    <w:basedOn w:val="Normal"/>
    <w:next w:val="Normal"/>
    <w:link w:val="FieldTextChar"/>
    <w:qFormat/>
    <w:rsid w:val="00345423"/>
    <w:pPr>
      <w:spacing w:line="240" w:lineRule="auto"/>
    </w:pPr>
    <w:rPr>
      <w:rFonts w:eastAsia="Times New Roman" w:cs="Times New Roman"/>
      <w:b/>
      <w:spacing w:val="0"/>
      <w:sz w:val="19"/>
      <w:szCs w:val="19"/>
      <w:lang w:eastAsia="en-US"/>
    </w:rPr>
  </w:style>
  <w:style w:type="character" w:customStyle="1" w:styleId="FieldTextChar">
    <w:name w:val="Field Text Char"/>
    <w:basedOn w:val="DefaultParagraphFont"/>
    <w:link w:val="FieldText"/>
    <w:rsid w:val="00345423"/>
    <w:rPr>
      <w:rFonts w:eastAsia="Times New Roman" w:cs="Times New Roman"/>
      <w:b/>
      <w:sz w:val="19"/>
      <w:szCs w:val="19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035C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5C2"/>
    <w:rPr>
      <w:spacing w:val="4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nikkiballentine:Desktop:NB%20Folder:2013%20Externships%20Forms:Template%20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CF92CEC-392B-41A4-AF8C-39F66B8813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A8B9B-3C0A-A745-9E8A-68512B10E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New.dotx</Template>
  <TotalTime>0</TotalTime>
  <Pages>1</Pages>
  <Words>61</Words>
  <Characters>354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2013-05-14T19:38:00Z</dcterms:created>
  <dcterms:modified xsi:type="dcterms:W3CDTF">2014-05-16T16:27:00Z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TC040216489991</vt:lpwstr>
  </property>
</Properties>
</file>